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164C" w:rsidRDefault="002312AC">
      <w:r>
        <w:rPr>
          <w:noProof/>
          <w:lang w:val="en-GB" w:eastAsia="en-GB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-685800</wp:posOffset>
            </wp:positionH>
            <wp:positionV relativeFrom="paragraph">
              <wp:posOffset>-316230</wp:posOffset>
            </wp:positionV>
            <wp:extent cx="425450" cy="457200"/>
            <wp:effectExtent l="25400" t="0" r="635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450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6739B">
        <w:rPr>
          <w:noProof/>
          <w:lang w:val="en-GB" w:eastAsia="en-GB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6858000</wp:posOffset>
            </wp:positionH>
            <wp:positionV relativeFrom="paragraph">
              <wp:posOffset>458682</wp:posOffset>
            </wp:positionV>
            <wp:extent cx="2057400" cy="1598735"/>
            <wp:effectExtent l="2540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alphaModFix amt="37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1217" cy="1601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E51D3">
        <w:rPr>
          <w:noProof/>
          <w:lang w:val="en-GB" w:eastAsia="en-GB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5029200</wp:posOffset>
            </wp:positionH>
            <wp:positionV relativeFrom="paragraph">
              <wp:posOffset>457200</wp:posOffset>
            </wp:positionV>
            <wp:extent cx="914400" cy="914400"/>
            <wp:effectExtent l="2540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E51D3">
        <w:rPr>
          <w:noProof/>
          <w:lang w:val="en-GB" w:eastAsia="en-GB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2286000</wp:posOffset>
            </wp:positionH>
            <wp:positionV relativeFrom="paragraph">
              <wp:posOffset>457200</wp:posOffset>
            </wp:positionV>
            <wp:extent cx="2057400" cy="1530985"/>
            <wp:effectExtent l="2540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alphaModFix amt="37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530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71C67">
        <w:rPr>
          <w:noProof/>
          <w:lang w:val="en-GB" w:eastAsia="en-GB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685800</wp:posOffset>
            </wp:positionV>
            <wp:extent cx="2065867" cy="541867"/>
            <wp:effectExtent l="2540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alphaModFix amt="5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5867" cy="541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Style w:val="TableGrid"/>
        <w:tblpPr w:leftFromText="180" w:rightFromText="180" w:vertAnchor="text" w:horzAnchor="page" w:tblpX="8749" w:tblpY="90"/>
        <w:tblW w:w="0" w:type="auto"/>
        <w:tblLook w:val="00A0" w:firstRow="1" w:lastRow="0" w:firstColumn="1" w:lastColumn="0" w:noHBand="0" w:noVBand="0"/>
      </w:tblPr>
      <w:tblGrid>
        <w:gridCol w:w="3340"/>
      </w:tblGrid>
      <w:tr w:rsidR="0008164C">
        <w:trPr>
          <w:trHeight w:val="357"/>
        </w:trPr>
        <w:tc>
          <w:tcPr>
            <w:tcW w:w="3340" w:type="dxa"/>
            <w:vAlign w:val="center"/>
          </w:tcPr>
          <w:p w:rsidR="0008164C" w:rsidRDefault="0008164C" w:rsidP="00471011">
            <w:pPr>
              <w:jc w:val="center"/>
            </w:pPr>
            <w:r>
              <w:t>November</w:t>
            </w:r>
            <w:r w:rsidR="004E51D3">
              <w:t xml:space="preserve"> - Peace</w:t>
            </w:r>
          </w:p>
        </w:tc>
      </w:tr>
      <w:tr w:rsidR="0008164C">
        <w:trPr>
          <w:trHeight w:val="2502"/>
        </w:trPr>
        <w:tc>
          <w:tcPr>
            <w:tcW w:w="3340" w:type="dxa"/>
          </w:tcPr>
          <w:p w:rsidR="0008164C" w:rsidRDefault="0008164C" w:rsidP="0008164C"/>
          <w:p w:rsidR="0008164C" w:rsidRDefault="00741ED8" w:rsidP="00741ED8">
            <w:pPr>
              <w:tabs>
                <w:tab w:val="left" w:pos="1040"/>
              </w:tabs>
            </w:pPr>
            <w:r>
              <w:tab/>
            </w:r>
          </w:p>
          <w:p w:rsidR="0008164C" w:rsidRDefault="0008164C" w:rsidP="0008164C"/>
          <w:p w:rsidR="0008164C" w:rsidRDefault="0008164C" w:rsidP="0008164C"/>
          <w:p w:rsidR="0008164C" w:rsidRDefault="0008164C" w:rsidP="0008164C"/>
          <w:p w:rsidR="004E51D3" w:rsidRDefault="004E51D3" w:rsidP="0008164C"/>
          <w:p w:rsidR="0008164C" w:rsidRPr="0046739B" w:rsidRDefault="004E51D3" w:rsidP="004E51D3">
            <w:pPr>
              <w:jc w:val="center"/>
              <w:rPr>
                <w:b/>
                <w:sz w:val="22"/>
              </w:rPr>
            </w:pPr>
            <w:r w:rsidRPr="0046739B">
              <w:rPr>
                <w:b/>
                <w:sz w:val="22"/>
              </w:rPr>
              <w:t>‘Blessed are the peacemakers for they shall be called the children of God.’ Matthew 5:1</w:t>
            </w:r>
          </w:p>
        </w:tc>
      </w:tr>
    </w:tbl>
    <w:tbl>
      <w:tblPr>
        <w:tblStyle w:val="TableGrid"/>
        <w:tblpPr w:leftFromText="180" w:rightFromText="180" w:vertAnchor="text" w:horzAnchor="page" w:tblpX="12349" w:tblpY="80"/>
        <w:tblW w:w="0" w:type="auto"/>
        <w:tblLook w:val="00A0" w:firstRow="1" w:lastRow="0" w:firstColumn="1" w:lastColumn="0" w:noHBand="0" w:noVBand="0"/>
      </w:tblPr>
      <w:tblGrid>
        <w:gridCol w:w="3340"/>
      </w:tblGrid>
      <w:tr w:rsidR="0008164C">
        <w:trPr>
          <w:trHeight w:val="357"/>
        </w:trPr>
        <w:tc>
          <w:tcPr>
            <w:tcW w:w="3340" w:type="dxa"/>
            <w:vAlign w:val="center"/>
          </w:tcPr>
          <w:p w:rsidR="0008164C" w:rsidRDefault="0008164C" w:rsidP="00471011">
            <w:pPr>
              <w:jc w:val="center"/>
            </w:pPr>
            <w:r>
              <w:t>December</w:t>
            </w:r>
            <w:r w:rsidR="004E51D3">
              <w:t xml:space="preserve"> - Love</w:t>
            </w:r>
          </w:p>
        </w:tc>
      </w:tr>
      <w:tr w:rsidR="0008164C">
        <w:trPr>
          <w:trHeight w:val="2502"/>
        </w:trPr>
        <w:tc>
          <w:tcPr>
            <w:tcW w:w="3340" w:type="dxa"/>
          </w:tcPr>
          <w:p w:rsidR="0008164C" w:rsidRDefault="0008164C" w:rsidP="0008164C"/>
          <w:p w:rsidR="0008164C" w:rsidRDefault="0008164C" w:rsidP="0008164C"/>
          <w:p w:rsidR="0008164C" w:rsidRDefault="0008164C" w:rsidP="0008164C"/>
          <w:p w:rsidR="0008164C" w:rsidRDefault="0008164C" w:rsidP="0008164C"/>
          <w:p w:rsidR="0008164C" w:rsidRDefault="0008164C" w:rsidP="0008164C"/>
          <w:p w:rsidR="0008164C" w:rsidRDefault="0008164C" w:rsidP="0008164C"/>
          <w:p w:rsidR="0008164C" w:rsidRPr="0046739B" w:rsidRDefault="0046739B" w:rsidP="00471011">
            <w:pPr>
              <w:jc w:val="center"/>
              <w:rPr>
                <w:b/>
                <w:sz w:val="22"/>
              </w:rPr>
            </w:pPr>
            <w:r w:rsidRPr="0046739B">
              <w:rPr>
                <w:b/>
                <w:sz w:val="22"/>
              </w:rPr>
              <w:t xml:space="preserve">‘Love thy </w:t>
            </w:r>
            <w:proofErr w:type="spellStart"/>
            <w:r w:rsidRPr="0046739B">
              <w:rPr>
                <w:b/>
                <w:sz w:val="22"/>
              </w:rPr>
              <w:t>neighbour</w:t>
            </w:r>
            <w:proofErr w:type="spellEnd"/>
            <w:r w:rsidRPr="0046739B">
              <w:rPr>
                <w:b/>
                <w:sz w:val="22"/>
              </w:rPr>
              <w:t xml:space="preserve"> as thyself’. Matthew 22:39</w:t>
            </w:r>
          </w:p>
        </w:tc>
      </w:tr>
    </w:tbl>
    <w:tbl>
      <w:tblPr>
        <w:tblStyle w:val="TableGrid"/>
        <w:tblpPr w:leftFromText="180" w:rightFromText="180" w:vertAnchor="text" w:horzAnchor="page" w:tblpX="1549" w:tblpY="80"/>
        <w:tblW w:w="0" w:type="auto"/>
        <w:tblLook w:val="00A0" w:firstRow="1" w:lastRow="0" w:firstColumn="1" w:lastColumn="0" w:noHBand="0" w:noVBand="0"/>
      </w:tblPr>
      <w:tblGrid>
        <w:gridCol w:w="3340"/>
      </w:tblGrid>
      <w:tr w:rsidR="0008164C">
        <w:trPr>
          <w:trHeight w:val="357"/>
        </w:trPr>
        <w:tc>
          <w:tcPr>
            <w:tcW w:w="3340" w:type="dxa"/>
            <w:vAlign w:val="center"/>
          </w:tcPr>
          <w:p w:rsidR="0008164C" w:rsidRPr="00471011" w:rsidRDefault="0008164C" w:rsidP="00471011">
            <w:pPr>
              <w:jc w:val="center"/>
            </w:pPr>
            <w:r w:rsidRPr="00471011">
              <w:t>September</w:t>
            </w:r>
            <w:r w:rsidR="00071C67" w:rsidRPr="00471011">
              <w:t>- Respect</w:t>
            </w:r>
          </w:p>
        </w:tc>
      </w:tr>
      <w:tr w:rsidR="0008164C">
        <w:trPr>
          <w:trHeight w:val="2502"/>
        </w:trPr>
        <w:tc>
          <w:tcPr>
            <w:tcW w:w="3340" w:type="dxa"/>
          </w:tcPr>
          <w:p w:rsidR="0008164C" w:rsidRDefault="0046739B" w:rsidP="0008164C">
            <w:r>
              <w:t xml:space="preserve">     </w:t>
            </w:r>
            <w:r w:rsidR="0008164C">
              <w:t xml:space="preserve">           </w:t>
            </w:r>
          </w:p>
          <w:p w:rsidR="0008164C" w:rsidRPr="0008164C" w:rsidRDefault="0008164C" w:rsidP="001E1852">
            <w:pPr>
              <w:ind w:firstLine="720"/>
            </w:pPr>
          </w:p>
          <w:p w:rsidR="0008164C" w:rsidRDefault="0008164C" w:rsidP="0008164C">
            <w:bookmarkStart w:id="0" w:name="_GoBack"/>
            <w:bookmarkEnd w:id="0"/>
          </w:p>
          <w:p w:rsidR="0008164C" w:rsidRPr="00071C67" w:rsidRDefault="0008164C" w:rsidP="0008164C"/>
          <w:p w:rsidR="0008164C" w:rsidRDefault="0008164C" w:rsidP="0008164C"/>
          <w:p w:rsidR="0008164C" w:rsidRPr="00071C67" w:rsidRDefault="00071C67" w:rsidP="00071C67">
            <w:pPr>
              <w:rPr>
                <w:sz w:val="22"/>
              </w:rPr>
            </w:pPr>
            <w:r w:rsidRPr="00071C67">
              <w:rPr>
                <w:sz w:val="22"/>
              </w:rPr>
              <w:t>‘</w:t>
            </w:r>
            <w:r w:rsidRPr="0046739B">
              <w:rPr>
                <w:b/>
                <w:sz w:val="22"/>
              </w:rPr>
              <w:t xml:space="preserve">Love one another warmly as Christian brothers and sisters, and be eager to show respect for one another.’ Romans </w:t>
            </w:r>
            <w:r w:rsidRPr="0046739B">
              <w:rPr>
                <w:b/>
                <w:sz w:val="20"/>
              </w:rPr>
              <w:t>12:10</w:t>
            </w:r>
          </w:p>
        </w:tc>
      </w:tr>
    </w:tbl>
    <w:tbl>
      <w:tblPr>
        <w:tblStyle w:val="TableGrid"/>
        <w:tblpPr w:leftFromText="180" w:rightFromText="180" w:vertAnchor="text" w:horzAnchor="page" w:tblpX="5149" w:tblpY="80"/>
        <w:tblW w:w="0" w:type="auto"/>
        <w:tblLook w:val="00A0" w:firstRow="1" w:lastRow="0" w:firstColumn="1" w:lastColumn="0" w:noHBand="0" w:noVBand="0"/>
      </w:tblPr>
      <w:tblGrid>
        <w:gridCol w:w="3340"/>
      </w:tblGrid>
      <w:tr w:rsidR="0008164C">
        <w:trPr>
          <w:trHeight w:val="357"/>
        </w:trPr>
        <w:tc>
          <w:tcPr>
            <w:tcW w:w="3340" w:type="dxa"/>
            <w:vAlign w:val="center"/>
          </w:tcPr>
          <w:p w:rsidR="0008164C" w:rsidRDefault="0008164C" w:rsidP="00471011">
            <w:pPr>
              <w:jc w:val="center"/>
            </w:pPr>
            <w:r>
              <w:t>October</w:t>
            </w:r>
            <w:r w:rsidR="00071C67">
              <w:t xml:space="preserve"> –Responsibility</w:t>
            </w:r>
          </w:p>
        </w:tc>
      </w:tr>
      <w:tr w:rsidR="0008164C">
        <w:trPr>
          <w:trHeight w:val="2502"/>
        </w:trPr>
        <w:tc>
          <w:tcPr>
            <w:tcW w:w="3340" w:type="dxa"/>
          </w:tcPr>
          <w:p w:rsidR="0008164C" w:rsidRDefault="0008164C" w:rsidP="0008164C"/>
          <w:p w:rsidR="0008164C" w:rsidRDefault="0008164C" w:rsidP="0008164C"/>
          <w:p w:rsidR="0008164C" w:rsidRDefault="0008164C" w:rsidP="0008164C"/>
          <w:p w:rsidR="0008164C" w:rsidRDefault="0008164C" w:rsidP="0008164C"/>
          <w:p w:rsidR="0008164C" w:rsidRDefault="0008164C" w:rsidP="004E51D3">
            <w:pPr>
              <w:jc w:val="center"/>
            </w:pPr>
          </w:p>
          <w:p w:rsidR="004E51D3" w:rsidRDefault="004E51D3" w:rsidP="0008164C">
            <w:pPr>
              <w:rPr>
                <w:sz w:val="22"/>
              </w:rPr>
            </w:pPr>
          </w:p>
          <w:p w:rsidR="0008164C" w:rsidRPr="004E51D3" w:rsidRDefault="004E51D3" w:rsidP="004E51D3">
            <w:pPr>
              <w:jc w:val="center"/>
              <w:rPr>
                <w:b/>
                <w:sz w:val="22"/>
              </w:rPr>
            </w:pPr>
            <w:r w:rsidRPr="004E51D3">
              <w:rPr>
                <w:b/>
                <w:sz w:val="22"/>
              </w:rPr>
              <w:t>‘ I will choose good over bad and I will accept responsibility for my decisions’ Joshua 24:15</w:t>
            </w:r>
          </w:p>
        </w:tc>
      </w:tr>
    </w:tbl>
    <w:p w:rsidR="0008164C" w:rsidRDefault="00741ED8">
      <w:r>
        <w:rPr>
          <w:noProof/>
          <w:lang w:val="en-GB" w:eastAsia="en-GB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7543800</wp:posOffset>
            </wp:positionH>
            <wp:positionV relativeFrom="paragraph">
              <wp:posOffset>2336165</wp:posOffset>
            </wp:positionV>
            <wp:extent cx="914400" cy="973455"/>
            <wp:effectExtent l="2540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alphaModFix amt="51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73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5257800</wp:posOffset>
            </wp:positionH>
            <wp:positionV relativeFrom="paragraph">
              <wp:posOffset>2337647</wp:posOffset>
            </wp:positionV>
            <wp:extent cx="611127" cy="912918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alphaModFix amt="5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27" cy="9129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6739B">
        <w:rPr>
          <w:noProof/>
          <w:lang w:val="en-GB" w:eastAsia="en-GB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2971800</wp:posOffset>
            </wp:positionH>
            <wp:positionV relativeFrom="paragraph">
              <wp:posOffset>2336165</wp:posOffset>
            </wp:positionV>
            <wp:extent cx="889000" cy="1016000"/>
            <wp:effectExtent l="2540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alphaModFix amt="53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00" cy="101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71C67">
        <w:rPr>
          <w:noProof/>
          <w:lang w:val="en-GB" w:eastAsia="en-GB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2336165</wp:posOffset>
            </wp:positionV>
            <wp:extent cx="2057400" cy="1600200"/>
            <wp:effectExtent l="2540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alphaModFix amt="3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8164C">
        <w:t xml:space="preserve">   </w:t>
      </w:r>
    </w:p>
    <w:tbl>
      <w:tblPr>
        <w:tblStyle w:val="TableGrid"/>
        <w:tblpPr w:leftFromText="180" w:rightFromText="180" w:vertAnchor="text" w:horzAnchor="page" w:tblpX="1549" w:tblpY="70"/>
        <w:tblW w:w="0" w:type="auto"/>
        <w:tblLook w:val="00A0" w:firstRow="1" w:lastRow="0" w:firstColumn="1" w:lastColumn="0" w:noHBand="0" w:noVBand="0"/>
      </w:tblPr>
      <w:tblGrid>
        <w:gridCol w:w="3247"/>
      </w:tblGrid>
      <w:tr w:rsidR="0008164C">
        <w:trPr>
          <w:trHeight w:val="346"/>
        </w:trPr>
        <w:tc>
          <w:tcPr>
            <w:tcW w:w="3247" w:type="dxa"/>
            <w:vAlign w:val="center"/>
          </w:tcPr>
          <w:p w:rsidR="0008164C" w:rsidRDefault="0008164C" w:rsidP="00471011">
            <w:pPr>
              <w:jc w:val="center"/>
            </w:pPr>
            <w:r>
              <w:t>January</w:t>
            </w:r>
            <w:r w:rsidR="003A71B1">
              <w:t xml:space="preserve"> – Co</w:t>
            </w:r>
            <w:r w:rsidR="00071C67">
              <w:t>operation</w:t>
            </w:r>
          </w:p>
        </w:tc>
      </w:tr>
      <w:tr w:rsidR="0008164C">
        <w:trPr>
          <w:trHeight w:val="2467"/>
        </w:trPr>
        <w:tc>
          <w:tcPr>
            <w:tcW w:w="3247" w:type="dxa"/>
          </w:tcPr>
          <w:p w:rsidR="0008164C" w:rsidRDefault="0008164C" w:rsidP="00071C67"/>
          <w:p w:rsidR="0008164C" w:rsidRDefault="0008164C" w:rsidP="0008164C"/>
          <w:p w:rsidR="0008164C" w:rsidRDefault="0008164C" w:rsidP="0008164C"/>
          <w:p w:rsidR="0008164C" w:rsidRDefault="0008164C" w:rsidP="0008164C"/>
          <w:p w:rsidR="0008164C" w:rsidRDefault="0008164C" w:rsidP="0008164C"/>
          <w:p w:rsidR="0046739B" w:rsidRDefault="0046739B" w:rsidP="0046739B">
            <w:pPr>
              <w:jc w:val="center"/>
              <w:rPr>
                <w:b/>
                <w:sz w:val="22"/>
              </w:rPr>
            </w:pPr>
          </w:p>
          <w:p w:rsidR="0008164C" w:rsidRPr="00445303" w:rsidRDefault="00071C67" w:rsidP="0046739B">
            <w:pPr>
              <w:jc w:val="center"/>
            </w:pPr>
            <w:r w:rsidRPr="00445303">
              <w:rPr>
                <w:b/>
                <w:sz w:val="22"/>
              </w:rPr>
              <w:t>‘Let us be concerned for one another to show love and do good.’ Hebrews 10:24</w:t>
            </w:r>
          </w:p>
        </w:tc>
      </w:tr>
    </w:tbl>
    <w:tbl>
      <w:tblPr>
        <w:tblStyle w:val="TableGrid"/>
        <w:tblpPr w:leftFromText="180" w:rightFromText="180" w:vertAnchor="text" w:horzAnchor="page" w:tblpX="5149" w:tblpY="70"/>
        <w:tblW w:w="0" w:type="auto"/>
        <w:tblLook w:val="00A0" w:firstRow="1" w:lastRow="0" w:firstColumn="1" w:lastColumn="0" w:noHBand="0" w:noVBand="0"/>
      </w:tblPr>
      <w:tblGrid>
        <w:gridCol w:w="3340"/>
      </w:tblGrid>
      <w:tr w:rsidR="0008164C">
        <w:trPr>
          <w:trHeight w:val="357"/>
        </w:trPr>
        <w:tc>
          <w:tcPr>
            <w:tcW w:w="3340" w:type="dxa"/>
            <w:vAlign w:val="center"/>
          </w:tcPr>
          <w:p w:rsidR="0008164C" w:rsidRDefault="0008164C" w:rsidP="00471011">
            <w:pPr>
              <w:jc w:val="center"/>
            </w:pPr>
            <w:r>
              <w:t>February</w:t>
            </w:r>
            <w:r w:rsidR="0046739B">
              <w:t xml:space="preserve"> - Honesty</w:t>
            </w:r>
          </w:p>
        </w:tc>
      </w:tr>
      <w:tr w:rsidR="0008164C">
        <w:trPr>
          <w:trHeight w:val="2502"/>
        </w:trPr>
        <w:tc>
          <w:tcPr>
            <w:tcW w:w="3340" w:type="dxa"/>
          </w:tcPr>
          <w:p w:rsidR="0008164C" w:rsidRDefault="0008164C" w:rsidP="0008164C"/>
          <w:p w:rsidR="0008164C" w:rsidRDefault="0008164C" w:rsidP="0008164C"/>
          <w:p w:rsidR="0008164C" w:rsidRDefault="0008164C" w:rsidP="0008164C"/>
          <w:p w:rsidR="0008164C" w:rsidRDefault="0008164C" w:rsidP="0008164C"/>
          <w:p w:rsidR="0008164C" w:rsidRDefault="0008164C" w:rsidP="0008164C"/>
          <w:p w:rsidR="0008164C" w:rsidRDefault="0008164C" w:rsidP="0008164C"/>
          <w:p w:rsidR="0008164C" w:rsidRPr="00321547" w:rsidRDefault="00321547" w:rsidP="00741ED8">
            <w:pPr>
              <w:jc w:val="center"/>
              <w:rPr>
                <w:b/>
                <w:sz w:val="22"/>
              </w:rPr>
            </w:pPr>
            <w:r w:rsidRPr="00321547">
              <w:rPr>
                <w:b/>
                <w:sz w:val="22"/>
              </w:rPr>
              <w:t>‘An honest person is as brave as a lion’. Proverbs 28:1</w:t>
            </w:r>
          </w:p>
        </w:tc>
      </w:tr>
    </w:tbl>
    <w:tbl>
      <w:tblPr>
        <w:tblStyle w:val="TableGrid"/>
        <w:tblpPr w:leftFromText="180" w:rightFromText="180" w:vertAnchor="text" w:horzAnchor="page" w:tblpX="5149" w:tblpY="70"/>
        <w:tblOverlap w:val="never"/>
        <w:tblW w:w="0" w:type="auto"/>
        <w:tblLook w:val="00A0" w:firstRow="1" w:lastRow="0" w:firstColumn="1" w:lastColumn="0" w:noHBand="0" w:noVBand="0"/>
      </w:tblPr>
      <w:tblGrid>
        <w:gridCol w:w="3141"/>
      </w:tblGrid>
      <w:tr w:rsidR="0008164C">
        <w:trPr>
          <w:trHeight w:val="358"/>
        </w:trPr>
        <w:tc>
          <w:tcPr>
            <w:tcW w:w="3141" w:type="dxa"/>
            <w:vAlign w:val="center"/>
          </w:tcPr>
          <w:p w:rsidR="0008164C" w:rsidRDefault="0008164C" w:rsidP="00471011">
            <w:pPr>
              <w:jc w:val="center"/>
            </w:pPr>
            <w:r>
              <w:t>March</w:t>
            </w:r>
            <w:r w:rsidR="00321547">
              <w:t xml:space="preserve"> - Faith</w:t>
            </w:r>
          </w:p>
        </w:tc>
      </w:tr>
      <w:tr w:rsidR="0008164C">
        <w:trPr>
          <w:trHeight w:val="2512"/>
        </w:trPr>
        <w:tc>
          <w:tcPr>
            <w:tcW w:w="3141" w:type="dxa"/>
          </w:tcPr>
          <w:p w:rsidR="0008164C" w:rsidRDefault="0008164C" w:rsidP="0008164C"/>
          <w:p w:rsidR="0008164C" w:rsidRDefault="0008164C" w:rsidP="0008164C"/>
          <w:p w:rsidR="0008164C" w:rsidRDefault="0008164C" w:rsidP="0008164C"/>
          <w:p w:rsidR="0008164C" w:rsidRDefault="0008164C" w:rsidP="0008164C"/>
          <w:p w:rsidR="0008164C" w:rsidRDefault="0008164C" w:rsidP="0008164C"/>
          <w:p w:rsidR="0008164C" w:rsidRPr="00741ED8" w:rsidRDefault="00741ED8" w:rsidP="00741ED8">
            <w:pPr>
              <w:jc w:val="center"/>
              <w:rPr>
                <w:b/>
                <w:sz w:val="22"/>
              </w:rPr>
            </w:pPr>
            <w:r w:rsidRPr="00741ED8">
              <w:rPr>
                <w:b/>
                <w:sz w:val="22"/>
              </w:rPr>
              <w:t>‘Now faith is confidence in what we hope for and assurance about what we do not see.’ Hebrews 11:1</w:t>
            </w:r>
          </w:p>
        </w:tc>
      </w:tr>
    </w:tbl>
    <w:tbl>
      <w:tblPr>
        <w:tblStyle w:val="TableGrid"/>
        <w:tblpPr w:leftFromText="180" w:rightFromText="180" w:vertAnchor="text" w:horzAnchor="page" w:tblpX="12349" w:tblpY="70"/>
        <w:tblW w:w="0" w:type="auto"/>
        <w:tblLook w:val="00A0" w:firstRow="1" w:lastRow="0" w:firstColumn="1" w:lastColumn="0" w:noHBand="0" w:noVBand="0"/>
      </w:tblPr>
      <w:tblGrid>
        <w:gridCol w:w="3340"/>
      </w:tblGrid>
      <w:tr w:rsidR="0008164C">
        <w:trPr>
          <w:trHeight w:val="357"/>
        </w:trPr>
        <w:tc>
          <w:tcPr>
            <w:tcW w:w="3340" w:type="dxa"/>
            <w:vAlign w:val="center"/>
          </w:tcPr>
          <w:p w:rsidR="0008164C" w:rsidRDefault="0008164C" w:rsidP="00471011">
            <w:pPr>
              <w:jc w:val="center"/>
            </w:pPr>
            <w:r>
              <w:t>April</w:t>
            </w:r>
            <w:r w:rsidR="00741ED8">
              <w:t xml:space="preserve"> – Humility</w:t>
            </w:r>
          </w:p>
        </w:tc>
      </w:tr>
      <w:tr w:rsidR="0008164C">
        <w:trPr>
          <w:trHeight w:val="2502"/>
        </w:trPr>
        <w:tc>
          <w:tcPr>
            <w:tcW w:w="3340" w:type="dxa"/>
          </w:tcPr>
          <w:p w:rsidR="0008164C" w:rsidRDefault="0008164C" w:rsidP="0008164C"/>
          <w:p w:rsidR="0008164C" w:rsidRDefault="0008164C" w:rsidP="0008164C"/>
          <w:p w:rsidR="0008164C" w:rsidRDefault="0008164C" w:rsidP="0008164C"/>
          <w:p w:rsidR="0008164C" w:rsidRDefault="0008164C" w:rsidP="0008164C"/>
          <w:p w:rsidR="0008164C" w:rsidRDefault="0008164C" w:rsidP="0008164C"/>
          <w:p w:rsidR="0008164C" w:rsidRDefault="0008164C" w:rsidP="0008164C"/>
          <w:p w:rsidR="0008164C" w:rsidRPr="00741ED8" w:rsidRDefault="00741ED8" w:rsidP="00741ED8">
            <w:pPr>
              <w:jc w:val="center"/>
              <w:rPr>
                <w:b/>
                <w:sz w:val="22"/>
              </w:rPr>
            </w:pPr>
            <w:r w:rsidRPr="00741ED8">
              <w:rPr>
                <w:b/>
                <w:sz w:val="22"/>
              </w:rPr>
              <w:t>‘Humble yourselves before the Lord and he will lift you up.’ James 4:10</w:t>
            </w:r>
          </w:p>
        </w:tc>
      </w:tr>
    </w:tbl>
    <w:p w:rsidR="0008164C" w:rsidRPr="0008164C" w:rsidRDefault="0008164C" w:rsidP="0008164C">
      <w:pPr>
        <w:tabs>
          <w:tab w:val="left" w:pos="5440"/>
        </w:tabs>
      </w:pPr>
      <w:r>
        <w:tab/>
        <w:t xml:space="preserve">    </w:t>
      </w:r>
    </w:p>
    <w:tbl>
      <w:tblPr>
        <w:tblStyle w:val="TableGrid"/>
        <w:tblpPr w:leftFromText="180" w:rightFromText="180" w:vertAnchor="text" w:horzAnchor="page" w:tblpX="6949" w:tblpY="437"/>
        <w:tblW w:w="0" w:type="auto"/>
        <w:tblLook w:val="00A0" w:firstRow="1" w:lastRow="0" w:firstColumn="1" w:lastColumn="0" w:noHBand="0" w:noVBand="0"/>
      </w:tblPr>
      <w:tblGrid>
        <w:gridCol w:w="3227"/>
      </w:tblGrid>
      <w:tr w:rsidR="0008164C">
        <w:trPr>
          <w:trHeight w:val="357"/>
        </w:trPr>
        <w:tc>
          <w:tcPr>
            <w:tcW w:w="3227" w:type="dxa"/>
            <w:vAlign w:val="center"/>
          </w:tcPr>
          <w:p w:rsidR="0008164C" w:rsidRDefault="0008164C" w:rsidP="00471011">
            <w:pPr>
              <w:jc w:val="center"/>
            </w:pPr>
            <w:r>
              <w:t>June</w:t>
            </w:r>
            <w:r w:rsidR="00445303">
              <w:t xml:space="preserve"> - Trust</w:t>
            </w:r>
          </w:p>
        </w:tc>
      </w:tr>
      <w:tr w:rsidR="0008164C">
        <w:trPr>
          <w:trHeight w:val="2502"/>
        </w:trPr>
        <w:tc>
          <w:tcPr>
            <w:tcW w:w="3227" w:type="dxa"/>
          </w:tcPr>
          <w:p w:rsidR="0008164C" w:rsidRDefault="0008164C" w:rsidP="0008164C"/>
          <w:p w:rsidR="0008164C" w:rsidRDefault="0008164C" w:rsidP="0008164C"/>
          <w:p w:rsidR="0008164C" w:rsidRDefault="0008164C" w:rsidP="0008164C"/>
          <w:p w:rsidR="0008164C" w:rsidRDefault="0008164C" w:rsidP="0008164C"/>
          <w:p w:rsidR="00663E75" w:rsidRDefault="00663E75" w:rsidP="0008164C"/>
          <w:p w:rsidR="00663E75" w:rsidRDefault="00663E75" w:rsidP="0008164C">
            <w:pPr>
              <w:rPr>
                <w:b/>
                <w:sz w:val="22"/>
              </w:rPr>
            </w:pPr>
          </w:p>
          <w:p w:rsidR="0008164C" w:rsidRPr="00663E75" w:rsidRDefault="00663E75" w:rsidP="00471011">
            <w:pPr>
              <w:jc w:val="center"/>
              <w:rPr>
                <w:b/>
                <w:sz w:val="22"/>
              </w:rPr>
            </w:pPr>
            <w:r w:rsidRPr="00663E75">
              <w:rPr>
                <w:b/>
                <w:sz w:val="22"/>
              </w:rPr>
              <w:t>‘When I am afraid, I put trust in you.’ Psalm 56:3</w:t>
            </w:r>
          </w:p>
        </w:tc>
      </w:tr>
    </w:tbl>
    <w:p w:rsidR="0008164C" w:rsidRPr="0008164C" w:rsidRDefault="0008164C" w:rsidP="0008164C">
      <w:pPr>
        <w:tabs>
          <w:tab w:val="left" w:pos="9147"/>
        </w:tabs>
      </w:pPr>
    </w:p>
    <w:tbl>
      <w:tblPr>
        <w:tblStyle w:val="TableGrid"/>
        <w:tblpPr w:leftFromText="180" w:rightFromText="180" w:vertAnchor="text" w:horzAnchor="page" w:tblpX="2989" w:tblpY="155"/>
        <w:tblW w:w="0" w:type="auto"/>
        <w:tblLook w:val="00A0" w:firstRow="1" w:lastRow="0" w:firstColumn="1" w:lastColumn="0" w:noHBand="0" w:noVBand="0"/>
      </w:tblPr>
      <w:tblGrid>
        <w:gridCol w:w="3227"/>
      </w:tblGrid>
      <w:tr w:rsidR="0008164C">
        <w:trPr>
          <w:trHeight w:val="357"/>
        </w:trPr>
        <w:tc>
          <w:tcPr>
            <w:tcW w:w="3227" w:type="dxa"/>
            <w:vAlign w:val="center"/>
          </w:tcPr>
          <w:p w:rsidR="0008164C" w:rsidRDefault="0008164C" w:rsidP="00471011">
            <w:pPr>
              <w:jc w:val="center"/>
            </w:pPr>
            <w:r>
              <w:t>May</w:t>
            </w:r>
            <w:r w:rsidR="00741ED8">
              <w:t xml:space="preserve"> - Hope</w:t>
            </w:r>
          </w:p>
        </w:tc>
      </w:tr>
      <w:tr w:rsidR="0008164C">
        <w:trPr>
          <w:trHeight w:val="2502"/>
        </w:trPr>
        <w:tc>
          <w:tcPr>
            <w:tcW w:w="3227" w:type="dxa"/>
          </w:tcPr>
          <w:p w:rsidR="0008164C" w:rsidRDefault="0008164C" w:rsidP="0008164C"/>
          <w:p w:rsidR="0008164C" w:rsidRDefault="0008164C" w:rsidP="0008164C"/>
          <w:p w:rsidR="0008164C" w:rsidRDefault="0008164C" w:rsidP="0008164C"/>
          <w:p w:rsidR="0008164C" w:rsidRDefault="0008164C" w:rsidP="0008164C"/>
          <w:p w:rsidR="0008164C" w:rsidRPr="00445303" w:rsidRDefault="00445303" w:rsidP="00445303">
            <w:pPr>
              <w:jc w:val="center"/>
              <w:rPr>
                <w:b/>
                <w:color w:val="808080" w:themeColor="background1" w:themeShade="80"/>
                <w:sz w:val="22"/>
              </w:rPr>
            </w:pPr>
            <w:r w:rsidRPr="00445303">
              <w:rPr>
                <w:b/>
                <w:color w:val="808080" w:themeColor="background1" w:themeShade="80"/>
                <w:sz w:val="22"/>
              </w:rPr>
              <w:t>‘</w:t>
            </w:r>
            <w:r w:rsidRPr="00445303">
              <w:rPr>
                <w:b/>
                <w:sz w:val="22"/>
              </w:rPr>
              <w:t>For I know the plans I have for you,” says the Lord. “They are plans for good for not for disaster, to give you future and hope.” Jeremiah 29:11</w:t>
            </w:r>
          </w:p>
        </w:tc>
      </w:tr>
    </w:tbl>
    <w:tbl>
      <w:tblPr>
        <w:tblStyle w:val="TableGrid"/>
        <w:tblpPr w:leftFromText="180" w:rightFromText="180" w:vertAnchor="text" w:horzAnchor="page" w:tblpX="10909" w:tblpY="148"/>
        <w:tblW w:w="0" w:type="auto"/>
        <w:tblLook w:val="00A0" w:firstRow="1" w:lastRow="0" w:firstColumn="1" w:lastColumn="0" w:noHBand="0" w:noVBand="0"/>
      </w:tblPr>
      <w:tblGrid>
        <w:gridCol w:w="3340"/>
      </w:tblGrid>
      <w:tr w:rsidR="0008164C">
        <w:trPr>
          <w:trHeight w:val="357"/>
        </w:trPr>
        <w:tc>
          <w:tcPr>
            <w:tcW w:w="3340" w:type="dxa"/>
            <w:vAlign w:val="center"/>
          </w:tcPr>
          <w:p w:rsidR="0008164C" w:rsidRDefault="0008164C" w:rsidP="00471011">
            <w:pPr>
              <w:jc w:val="center"/>
            </w:pPr>
            <w:r>
              <w:t>July</w:t>
            </w:r>
            <w:r w:rsidR="00663E75">
              <w:t>-Care</w:t>
            </w:r>
          </w:p>
        </w:tc>
      </w:tr>
      <w:tr w:rsidR="0008164C">
        <w:trPr>
          <w:trHeight w:val="2502"/>
        </w:trPr>
        <w:tc>
          <w:tcPr>
            <w:tcW w:w="3340" w:type="dxa"/>
          </w:tcPr>
          <w:p w:rsidR="0008164C" w:rsidRDefault="0008164C" w:rsidP="0008164C"/>
          <w:p w:rsidR="0008164C" w:rsidRDefault="0008164C" w:rsidP="0008164C"/>
          <w:p w:rsidR="0008164C" w:rsidRDefault="0008164C" w:rsidP="0008164C"/>
          <w:p w:rsidR="0008164C" w:rsidRDefault="0008164C" w:rsidP="0008164C"/>
          <w:p w:rsidR="0008164C" w:rsidRDefault="0008164C" w:rsidP="0008164C"/>
          <w:p w:rsidR="0008164C" w:rsidRPr="00116D64" w:rsidRDefault="00116D64" w:rsidP="00116D64">
            <w:pPr>
              <w:jc w:val="center"/>
              <w:rPr>
                <w:b/>
                <w:sz w:val="22"/>
              </w:rPr>
            </w:pPr>
            <w:r w:rsidRPr="00116D64">
              <w:rPr>
                <w:b/>
                <w:sz w:val="22"/>
              </w:rPr>
              <w:t>‘Be kind to one another, tender hearted, forgiving one another, as God in Christ forgave you.”</w:t>
            </w:r>
            <w:r>
              <w:rPr>
                <w:b/>
                <w:sz w:val="22"/>
              </w:rPr>
              <w:t xml:space="preserve"> Ephesians 4:32</w:t>
            </w:r>
          </w:p>
        </w:tc>
      </w:tr>
    </w:tbl>
    <w:p w:rsidR="0008164C" w:rsidRPr="0008164C" w:rsidRDefault="0008164C" w:rsidP="0008164C">
      <w:pPr>
        <w:tabs>
          <w:tab w:val="left" w:pos="5440"/>
        </w:tabs>
      </w:pPr>
    </w:p>
    <w:p w:rsidR="0008164C" w:rsidRDefault="00116D64">
      <w:r>
        <w:rPr>
          <w:noProof/>
          <w:lang w:val="en-GB" w:eastAsia="en-GB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6400800</wp:posOffset>
            </wp:positionH>
            <wp:positionV relativeFrom="paragraph">
              <wp:posOffset>172085</wp:posOffset>
            </wp:positionV>
            <wp:extent cx="1143000" cy="812800"/>
            <wp:effectExtent l="2540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alphaModFix amt="51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81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63E75">
        <w:rPr>
          <w:noProof/>
          <w:lang w:val="en-GB" w:eastAsia="en-GB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3429000</wp:posOffset>
            </wp:positionH>
            <wp:positionV relativeFrom="paragraph">
              <wp:posOffset>173355</wp:posOffset>
            </wp:positionV>
            <wp:extent cx="2057400" cy="1617133"/>
            <wp:effectExtent l="2540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alphaModFix amt="5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617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45303">
        <w:rPr>
          <w:noProof/>
          <w:lang w:val="en-GB" w:eastAsia="en-GB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914400</wp:posOffset>
            </wp:positionH>
            <wp:positionV relativeFrom="paragraph">
              <wp:posOffset>173355</wp:posOffset>
            </wp:positionV>
            <wp:extent cx="2057400" cy="1600200"/>
            <wp:effectExtent l="2540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alphaModFix amt="53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8164C" w:rsidRDefault="0008164C"/>
    <w:p w:rsidR="00071C67" w:rsidRDefault="00071C67"/>
    <w:p w:rsidR="00071C67" w:rsidRDefault="00071C67"/>
    <w:p w:rsidR="00071C67" w:rsidRDefault="00071C67"/>
    <w:p w:rsidR="00071C67" w:rsidRDefault="00071C67"/>
    <w:p w:rsidR="00071C67" w:rsidRDefault="00071C67"/>
    <w:p w:rsidR="00071C67" w:rsidRDefault="00071C67"/>
    <w:p w:rsidR="00071C67" w:rsidRDefault="00071C67"/>
    <w:p w:rsidR="0008164C" w:rsidRDefault="0008164C" w:rsidP="00116D64">
      <w:pPr>
        <w:ind w:left="-567"/>
      </w:pPr>
    </w:p>
    <w:sectPr w:rsidR="0008164C" w:rsidSect="00116D64">
      <w:headerReference w:type="default" r:id="rId19"/>
      <w:pgSz w:w="16834" w:h="11904" w:orient="landscape"/>
      <w:pgMar w:top="851" w:right="816" w:bottom="567" w:left="144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6412F" w:rsidRDefault="00157D48">
      <w:r>
        <w:separator/>
      </w:r>
    </w:p>
  </w:endnote>
  <w:endnote w:type="continuationSeparator" w:id="0">
    <w:p w:rsidR="0066412F" w:rsidRDefault="00157D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6412F" w:rsidRDefault="00157D48">
      <w:r>
        <w:separator/>
      </w:r>
    </w:p>
  </w:footnote>
  <w:footnote w:type="continuationSeparator" w:id="0">
    <w:p w:rsidR="0066412F" w:rsidRDefault="00157D4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16D64" w:rsidRDefault="00116D64" w:rsidP="00116D64">
    <w:pPr>
      <w:pStyle w:val="Header"/>
      <w:jc w:val="center"/>
    </w:pPr>
    <w:r>
      <w:t>The Minster Junior School – A values school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164C"/>
    <w:rsid w:val="00071C67"/>
    <w:rsid w:val="0008164C"/>
    <w:rsid w:val="00116D64"/>
    <w:rsid w:val="00157D48"/>
    <w:rsid w:val="001E1852"/>
    <w:rsid w:val="002312AC"/>
    <w:rsid w:val="00321547"/>
    <w:rsid w:val="003A71B1"/>
    <w:rsid w:val="00445303"/>
    <w:rsid w:val="0046739B"/>
    <w:rsid w:val="00471011"/>
    <w:rsid w:val="004E51D3"/>
    <w:rsid w:val="00663E75"/>
    <w:rsid w:val="0066412F"/>
    <w:rsid w:val="00741ED8"/>
    <w:rsid w:val="00BC77EE"/>
    <w:rsid w:val="00FE5F1F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E6DB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8164C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Header">
    <w:name w:val="header"/>
    <w:basedOn w:val="Normal"/>
    <w:link w:val="HeaderChar"/>
    <w:uiPriority w:val="99"/>
    <w:semiHidden/>
    <w:unhideWhenUsed/>
    <w:rsid w:val="0008164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8164C"/>
  </w:style>
  <w:style w:type="paragraph" w:styleId="Footer">
    <w:name w:val="footer"/>
    <w:basedOn w:val="Normal"/>
    <w:link w:val="FooterChar"/>
    <w:uiPriority w:val="99"/>
    <w:semiHidden/>
    <w:unhideWhenUsed/>
    <w:rsid w:val="0008164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08164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E6DB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8164C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Header">
    <w:name w:val="header"/>
    <w:basedOn w:val="Normal"/>
    <w:link w:val="HeaderChar"/>
    <w:uiPriority w:val="99"/>
    <w:semiHidden/>
    <w:unhideWhenUsed/>
    <w:rsid w:val="0008164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8164C"/>
  </w:style>
  <w:style w:type="paragraph" w:styleId="Footer">
    <w:name w:val="footer"/>
    <w:basedOn w:val="Normal"/>
    <w:link w:val="FooterChar"/>
    <w:uiPriority w:val="99"/>
    <w:semiHidden/>
    <w:unhideWhenUsed/>
    <w:rsid w:val="0008164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08164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C47AE312</Template>
  <TotalTime>8</TotalTime>
  <Pages>1</Pages>
  <Words>190</Words>
  <Characters>1088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Hannah Watts</dc:creator>
  <cp:lastModifiedBy>Hannah Watts</cp:lastModifiedBy>
  <cp:revision>4</cp:revision>
  <dcterms:created xsi:type="dcterms:W3CDTF">2017-07-12T10:38:00Z</dcterms:created>
  <dcterms:modified xsi:type="dcterms:W3CDTF">2017-09-29T07:03:00Z</dcterms:modified>
</cp:coreProperties>
</file>